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41C6" w:rsidRPr="00307CE1" w:rsidRDefault="00CB41C6" w:rsidP="00716BCB">
      <w:pPr>
        <w:rPr>
          <w:rFonts w:ascii="Times New Roman" w:hAnsi="Times New Roman"/>
          <w:b/>
          <w:sz w:val="48"/>
          <w:szCs w:val="48"/>
        </w:rPr>
      </w:pPr>
      <w:r w:rsidRPr="00307CE1">
        <w:rPr>
          <w:rFonts w:ascii="Times New Roman" w:hAnsi="Times New Roman"/>
          <w:b/>
          <w:sz w:val="48"/>
          <w:szCs w:val="48"/>
        </w:rPr>
        <w:t xml:space="preserve">Facilities Manager </w:t>
      </w:r>
    </w:p>
    <w:p w:rsidR="00CB41C6" w:rsidRPr="001D5D1C" w:rsidRDefault="00CB41C6" w:rsidP="00716BCB">
      <w:pPr>
        <w:rPr>
          <w:rFonts w:ascii="Times New Roman" w:hAnsi="Times New Roman"/>
          <w:b/>
        </w:rPr>
      </w:pPr>
      <w:r w:rsidRPr="001D5D1C">
        <w:rPr>
          <w:rFonts w:ascii="Times New Roman" w:hAnsi="Times New Roman"/>
          <w:b/>
        </w:rPr>
        <w:t>Job Description</w:t>
      </w:r>
    </w:p>
    <w:p w:rsidR="00CB41C6" w:rsidRPr="001D5D1C" w:rsidRDefault="00CB41C6" w:rsidP="00646608">
      <w:pPr>
        <w:rPr>
          <w:rFonts w:ascii="Times New Roman" w:hAnsi="Times New Roman"/>
        </w:rPr>
      </w:pPr>
      <w:r w:rsidRPr="001D5D1C">
        <w:rPr>
          <w:rFonts w:ascii="Times New Roman" w:hAnsi="Times New Roman"/>
        </w:rPr>
        <w:t xml:space="preserve">Our client is an international company active in electronic commerce and online retailing. This client is experiencing rapid growth and it is the reason why we are currently looking for a Facility Manager here in </w:t>
      </w:r>
      <w:smartTag w:uri="urn:schemas-microsoft-com:office:smarttags" w:element="place">
        <w:smartTag w:uri="urn:schemas-microsoft-com:office:smarttags" w:element="country-region">
          <w:r w:rsidRPr="001D5D1C">
            <w:rPr>
              <w:rFonts w:ascii="Times New Roman" w:hAnsi="Times New Roman"/>
            </w:rPr>
            <w:t>Luxembourg</w:t>
          </w:r>
        </w:smartTag>
      </w:smartTag>
      <w:r w:rsidRPr="001D5D1C">
        <w:rPr>
          <w:rFonts w:ascii="Times New Roman" w:hAnsi="Times New Roman"/>
        </w:rPr>
        <w:t xml:space="preserve"> to manage day to day facility services. We are looking for an assertive candidate who can communicate effectively and has a good knowledge of planning, organizing and can evaluate priorities and resolve conflicts. </w:t>
      </w:r>
    </w:p>
    <w:p w:rsidR="00CB41C6" w:rsidRPr="001D5D1C" w:rsidRDefault="00CB41C6" w:rsidP="00716BCB">
      <w:pPr>
        <w:rPr>
          <w:rFonts w:ascii="Times New Roman" w:hAnsi="Times New Roman"/>
          <w:b/>
        </w:rPr>
      </w:pPr>
      <w:r w:rsidRPr="001D5D1C">
        <w:rPr>
          <w:rFonts w:ascii="Times New Roman" w:hAnsi="Times New Roman"/>
          <w:b/>
        </w:rPr>
        <w:t>Responsibilities include:</w:t>
      </w:r>
    </w:p>
    <w:p w:rsidR="00CB41C6" w:rsidRPr="001D5D1C" w:rsidRDefault="00CB41C6" w:rsidP="00716BCB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 xml:space="preserve">Manage Office Services team and Building Operations team, communicate with IT services and internal organizations </w:t>
      </w:r>
    </w:p>
    <w:p w:rsidR="00CB41C6" w:rsidRPr="001D5D1C" w:rsidRDefault="00CB41C6" w:rsidP="0064660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>Organize internal office moves adds and changes</w:t>
      </w:r>
    </w:p>
    <w:p w:rsidR="00CB41C6" w:rsidRPr="001D5D1C" w:rsidRDefault="00CB41C6" w:rsidP="00646608">
      <w:pPr>
        <w:pStyle w:val="ListParagraph"/>
        <w:numPr>
          <w:ilvl w:val="0"/>
          <w:numId w:val="1"/>
        </w:numPr>
        <w:spacing w:after="0" w:line="240" w:lineRule="auto"/>
        <w:rPr>
          <w:rFonts w:ascii="Times New Roman" w:hAnsi="Times New Roman"/>
          <w:color w:val="000000"/>
        </w:rPr>
      </w:pPr>
      <w:r w:rsidRPr="001D5D1C">
        <w:rPr>
          <w:rFonts w:ascii="Times New Roman" w:hAnsi="Times New Roman"/>
          <w:color w:val="000000"/>
        </w:rPr>
        <w:t>Inspect Buildings  (with other members of Facility Team  )</w:t>
      </w:r>
    </w:p>
    <w:p w:rsidR="00CB41C6" w:rsidRPr="001D5D1C" w:rsidRDefault="00CB41C6" w:rsidP="00646608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color w:val="000000"/>
        </w:rPr>
      </w:pPr>
      <w:r w:rsidRPr="001D5D1C">
        <w:rPr>
          <w:rFonts w:ascii="Times New Roman" w:hAnsi="Times New Roman"/>
          <w:color w:val="000000"/>
        </w:rPr>
        <w:t>Daily cleaning</w:t>
      </w:r>
    </w:p>
    <w:p w:rsidR="00CB41C6" w:rsidRPr="001D5D1C" w:rsidRDefault="00CB41C6" w:rsidP="00646608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color w:val="000000"/>
        </w:rPr>
      </w:pPr>
      <w:r w:rsidRPr="001D5D1C">
        <w:rPr>
          <w:rFonts w:ascii="Times New Roman" w:hAnsi="Times New Roman"/>
          <w:color w:val="000000"/>
        </w:rPr>
        <w:t>Heating, ventilation, air conditioning</w:t>
      </w:r>
    </w:p>
    <w:p w:rsidR="00CB41C6" w:rsidRPr="001D5D1C" w:rsidRDefault="00CB41C6" w:rsidP="00646608">
      <w:pPr>
        <w:numPr>
          <w:ilvl w:val="1"/>
          <w:numId w:val="1"/>
        </w:numPr>
        <w:spacing w:after="0" w:line="240" w:lineRule="auto"/>
        <w:rPr>
          <w:rFonts w:ascii="Times New Roman" w:hAnsi="Times New Roman"/>
          <w:color w:val="000000"/>
        </w:rPr>
      </w:pPr>
      <w:r w:rsidRPr="001D5D1C">
        <w:rPr>
          <w:rFonts w:ascii="Times New Roman" w:hAnsi="Times New Roman"/>
          <w:color w:val="000000"/>
        </w:rPr>
        <w:t>Landscaping (when present)</w:t>
      </w:r>
    </w:p>
    <w:p w:rsidR="00CB41C6" w:rsidRPr="001D5D1C" w:rsidRDefault="00CB41C6" w:rsidP="006466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color w:val="000000"/>
        </w:rPr>
      </w:pPr>
      <w:r w:rsidRPr="001D5D1C">
        <w:rPr>
          <w:rFonts w:ascii="Times New Roman" w:hAnsi="Times New Roman"/>
          <w:color w:val="000000"/>
        </w:rPr>
        <w:t>Ensure that contracted resources deliver work to meet time and quality targets, addressing and ensuring the correction of under-performance issues</w:t>
      </w:r>
    </w:p>
    <w:p w:rsidR="00CB41C6" w:rsidRPr="001D5D1C" w:rsidRDefault="00CB41C6" w:rsidP="00646608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hAnsi="Times New Roman"/>
          <w:color w:val="000000"/>
        </w:rPr>
      </w:pPr>
      <w:r w:rsidRPr="001D5D1C">
        <w:rPr>
          <w:rFonts w:ascii="Times New Roman" w:hAnsi="Times New Roman"/>
          <w:color w:val="000000"/>
        </w:rPr>
        <w:t>Oversee the information systems necessary for effective scheduling and recording of contract work</w:t>
      </w:r>
    </w:p>
    <w:p w:rsidR="00CB41C6" w:rsidRPr="001D5D1C" w:rsidRDefault="00CB41C6" w:rsidP="0064660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>Negotiate, renegotiate and maintain contracts with vendors</w:t>
      </w:r>
    </w:p>
    <w:p w:rsidR="00CB41C6" w:rsidRPr="001D5D1C" w:rsidRDefault="00CB41C6" w:rsidP="0064660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>Process and control of invoices and work orders, open and monitor budgets in the financial system, prepare and update forecasts.</w:t>
      </w:r>
    </w:p>
    <w:p w:rsidR="00CB41C6" w:rsidRPr="001D5D1C" w:rsidRDefault="00CB41C6" w:rsidP="0064660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>Plan and budget of internal fit out works and technical installations</w:t>
      </w:r>
    </w:p>
    <w:p w:rsidR="00CB41C6" w:rsidRPr="001D5D1C" w:rsidRDefault="00CB41C6" w:rsidP="0064660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>General administration of department (holidays, training, performance reviews etc)</w:t>
      </w:r>
    </w:p>
    <w:p w:rsidR="00CB41C6" w:rsidRPr="001D5D1C" w:rsidRDefault="00CB41C6" w:rsidP="0064660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>Update and maintain official safety documents, liaise with government authorities</w:t>
      </w:r>
    </w:p>
    <w:p w:rsidR="00CB41C6" w:rsidRPr="001D5D1C" w:rsidRDefault="00CB41C6" w:rsidP="00646608">
      <w:pPr>
        <w:numPr>
          <w:ilvl w:val="0"/>
          <w:numId w:val="1"/>
        </w:numPr>
        <w:spacing w:after="0" w:line="240" w:lineRule="auto"/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>Organize fire evacuations and first aid training for employees</w:t>
      </w:r>
    </w:p>
    <w:p w:rsidR="00CB41C6" w:rsidRPr="001D5D1C" w:rsidRDefault="00CB41C6" w:rsidP="00716BCB">
      <w:pPr>
        <w:spacing w:after="0" w:line="240" w:lineRule="auto"/>
        <w:ind w:left="720"/>
        <w:contextualSpacing/>
        <w:rPr>
          <w:rFonts w:ascii="Times New Roman" w:hAnsi="Times New Roman"/>
        </w:rPr>
      </w:pPr>
    </w:p>
    <w:p w:rsidR="00CB41C6" w:rsidRPr="001D5D1C" w:rsidRDefault="00CB41C6" w:rsidP="00716BCB">
      <w:pPr>
        <w:spacing w:after="0" w:line="240" w:lineRule="auto"/>
        <w:ind w:left="720"/>
        <w:contextualSpacing/>
        <w:rPr>
          <w:rFonts w:ascii="Times New Roman" w:hAnsi="Times New Roman"/>
        </w:rPr>
      </w:pPr>
    </w:p>
    <w:p w:rsidR="00CB41C6" w:rsidRPr="001D5D1C" w:rsidRDefault="00CB41C6" w:rsidP="00716BCB">
      <w:pPr>
        <w:spacing w:after="0" w:line="240" w:lineRule="auto"/>
        <w:ind w:left="720"/>
        <w:contextualSpacing/>
        <w:rPr>
          <w:rFonts w:ascii="Times New Roman" w:hAnsi="Times New Roman"/>
        </w:rPr>
      </w:pPr>
    </w:p>
    <w:p w:rsidR="00CB41C6" w:rsidRPr="001D5D1C" w:rsidRDefault="00CB41C6" w:rsidP="00716BCB">
      <w:pPr>
        <w:rPr>
          <w:rFonts w:ascii="Times New Roman" w:hAnsi="Times New Roman"/>
          <w:b/>
        </w:rPr>
      </w:pPr>
      <w:r w:rsidRPr="001D5D1C">
        <w:rPr>
          <w:rFonts w:ascii="Times New Roman" w:hAnsi="Times New Roman"/>
          <w:b/>
        </w:rPr>
        <w:t>Your Profile:</w:t>
      </w:r>
    </w:p>
    <w:p w:rsidR="00CB41C6" w:rsidRPr="001D5D1C" w:rsidRDefault="00CB41C6" w:rsidP="00646608">
      <w:pPr>
        <w:numPr>
          <w:ilvl w:val="0"/>
          <w:numId w:val="2"/>
        </w:numPr>
        <w:contextualSpacing/>
        <w:rPr>
          <w:rFonts w:ascii="Times New Roman" w:hAnsi="Times New Roman"/>
          <w:b/>
        </w:rPr>
      </w:pPr>
      <w:r w:rsidRPr="001D5D1C">
        <w:rPr>
          <w:rFonts w:ascii="Times New Roman" w:hAnsi="Times New Roman"/>
          <w:color w:val="000000"/>
        </w:rPr>
        <w:t>Strong communication skills, leadership, teamwork, analysis, multi tasking skills</w:t>
      </w:r>
    </w:p>
    <w:p w:rsidR="00CB41C6" w:rsidRPr="001D5D1C" w:rsidRDefault="00CB41C6" w:rsidP="00716BCB">
      <w:pPr>
        <w:numPr>
          <w:ilvl w:val="0"/>
          <w:numId w:val="2"/>
        </w:numPr>
        <w:contextualSpacing/>
        <w:rPr>
          <w:rFonts w:ascii="Times New Roman" w:hAnsi="Times New Roman"/>
          <w:b/>
        </w:rPr>
      </w:pPr>
      <w:r w:rsidRPr="001D5D1C">
        <w:rPr>
          <w:rFonts w:ascii="Times New Roman" w:hAnsi="Times New Roman"/>
        </w:rPr>
        <w:t>Ideally some experience in  Facilities Management role within a large commercial organization</w:t>
      </w:r>
    </w:p>
    <w:p w:rsidR="00CB41C6" w:rsidRPr="001D5D1C" w:rsidRDefault="00CB41C6" w:rsidP="00646608">
      <w:pPr>
        <w:numPr>
          <w:ilvl w:val="0"/>
          <w:numId w:val="2"/>
        </w:numPr>
        <w:contextualSpacing/>
        <w:rPr>
          <w:rFonts w:ascii="Times New Roman" w:hAnsi="Times New Roman"/>
          <w:color w:val="000000"/>
        </w:rPr>
      </w:pPr>
      <w:r w:rsidRPr="001D5D1C">
        <w:rPr>
          <w:rFonts w:ascii="Times New Roman" w:hAnsi="Times New Roman"/>
          <w:color w:val="000000"/>
        </w:rPr>
        <w:t xml:space="preserve">Fluent in English is essential, </w:t>
      </w:r>
      <w:smartTag w:uri="urn:schemas-microsoft-com:office:smarttags" w:element="place">
        <w:smartTag w:uri="urn:schemas-microsoft-com:office:smarttags" w:element="country-region">
          <w:r w:rsidRPr="001D5D1C">
            <w:rPr>
              <w:rFonts w:ascii="Times New Roman" w:hAnsi="Times New Roman"/>
              <w:color w:val="000000"/>
            </w:rPr>
            <w:t>Germany</w:t>
          </w:r>
        </w:smartTag>
      </w:smartTag>
      <w:r w:rsidRPr="001D5D1C">
        <w:rPr>
          <w:rFonts w:ascii="Times New Roman" w:hAnsi="Times New Roman"/>
          <w:color w:val="000000"/>
        </w:rPr>
        <w:t xml:space="preserve"> and French are a plus.</w:t>
      </w:r>
    </w:p>
    <w:p w:rsidR="00CB41C6" w:rsidRPr="001D5D1C" w:rsidRDefault="00CB41C6" w:rsidP="00716BCB">
      <w:pPr>
        <w:numPr>
          <w:ilvl w:val="0"/>
          <w:numId w:val="2"/>
        </w:numPr>
        <w:contextualSpacing/>
        <w:rPr>
          <w:rFonts w:ascii="Times New Roman" w:hAnsi="Times New Roman"/>
          <w:b/>
        </w:rPr>
      </w:pPr>
      <w:r w:rsidRPr="001D5D1C">
        <w:rPr>
          <w:rFonts w:ascii="Times New Roman" w:hAnsi="Times New Roman"/>
          <w:color w:val="000000"/>
        </w:rPr>
        <w:t>Planning and Organizing: Able to evaluate priorities, ability to resolve conflict and communicate intentions clearly; deliver on time and with high quality results</w:t>
      </w:r>
    </w:p>
    <w:p w:rsidR="00CB41C6" w:rsidRPr="001D5D1C" w:rsidRDefault="00CB41C6" w:rsidP="00716BCB">
      <w:pPr>
        <w:numPr>
          <w:ilvl w:val="0"/>
          <w:numId w:val="2"/>
        </w:numPr>
        <w:contextualSpacing/>
        <w:rPr>
          <w:rFonts w:ascii="Times New Roman" w:hAnsi="Times New Roman"/>
          <w:b/>
        </w:rPr>
      </w:pPr>
      <w:r w:rsidRPr="001D5D1C">
        <w:rPr>
          <w:rFonts w:ascii="Times New Roman" w:hAnsi="Times New Roman"/>
          <w:color w:val="000000"/>
        </w:rPr>
        <w:t>Decision making, Problem Solving inline with business imperatives</w:t>
      </w:r>
    </w:p>
    <w:p w:rsidR="00CB41C6" w:rsidRPr="001D5D1C" w:rsidRDefault="00CB41C6" w:rsidP="00716BCB">
      <w:pPr>
        <w:numPr>
          <w:ilvl w:val="0"/>
          <w:numId w:val="2"/>
        </w:numPr>
        <w:contextualSpacing/>
        <w:rPr>
          <w:rFonts w:ascii="Times New Roman" w:hAnsi="Times New Roman"/>
        </w:rPr>
      </w:pPr>
      <w:r w:rsidRPr="001D5D1C">
        <w:rPr>
          <w:rFonts w:ascii="Times New Roman" w:hAnsi="Times New Roman"/>
        </w:rPr>
        <w:t>Microsoft Office know how</w:t>
      </w:r>
    </w:p>
    <w:sectPr w:rsidR="00CB41C6" w:rsidRPr="001D5D1C" w:rsidSect="00B2496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584C04"/>
    <w:multiLevelType w:val="hybridMultilevel"/>
    <w:tmpl w:val="E116BE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CAE3E58"/>
    <w:multiLevelType w:val="hybridMultilevel"/>
    <w:tmpl w:val="022EF5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16BCB"/>
    <w:rsid w:val="000B6F97"/>
    <w:rsid w:val="00103B34"/>
    <w:rsid w:val="001D5D1C"/>
    <w:rsid w:val="00307CE1"/>
    <w:rsid w:val="004B6C5E"/>
    <w:rsid w:val="00646608"/>
    <w:rsid w:val="00716BCB"/>
    <w:rsid w:val="00800B69"/>
    <w:rsid w:val="00862E47"/>
    <w:rsid w:val="008960BF"/>
    <w:rsid w:val="00910E55"/>
    <w:rsid w:val="00AC0401"/>
    <w:rsid w:val="00AD0D07"/>
    <w:rsid w:val="00B24968"/>
    <w:rsid w:val="00CB41C6"/>
    <w:rsid w:val="00DC0AC6"/>
    <w:rsid w:val="00E02B7C"/>
    <w:rsid w:val="00E544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lb-L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lace"/>
  <w:smartTagType w:namespaceuri="urn:schemas-microsoft-com:office:smarttags" w:name="country-region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lb-LU" w:eastAsia="lb-L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6BCB"/>
    <w:pPr>
      <w:spacing w:after="200" w:line="276" w:lineRule="auto"/>
    </w:pPr>
    <w:rPr>
      <w:lang w:val="en-US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716BC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48</TotalTime>
  <Pages>1</Pages>
  <Words>303</Words>
  <Characters>1775</Characters>
  <Application>Microsoft Office Outlook</Application>
  <DocSecurity>0</DocSecurity>
  <Lines>0</Lines>
  <Paragraphs>0</Paragraphs>
  <ScaleCrop>false</ScaleCrop>
  <Company>Real Connect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Facilities Manager </dc:title>
  <dc:subject/>
  <dc:creator>Reference</dc:creator>
  <cp:keywords/>
  <dc:description/>
  <cp:lastModifiedBy>robert</cp:lastModifiedBy>
  <cp:revision>3</cp:revision>
  <cp:lastPrinted>2014-03-05T21:59:00Z</cp:lastPrinted>
  <dcterms:created xsi:type="dcterms:W3CDTF">2014-03-05T22:16:00Z</dcterms:created>
  <dcterms:modified xsi:type="dcterms:W3CDTF">2014-03-06T21:39:00Z</dcterms:modified>
</cp:coreProperties>
</file>