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28C" w:rsidRDefault="0014428C" w:rsidP="002E12D6">
      <w:pPr>
        <w:pStyle w:val="Title"/>
      </w:pPr>
      <w:r>
        <w:t>Christmas in a shoebox 2015</w:t>
      </w:r>
    </w:p>
    <w:p w:rsidR="0014428C" w:rsidRDefault="0014428C" w:rsidP="002E12D6">
      <w:pPr>
        <w:pStyle w:val="Heading1"/>
      </w:pPr>
      <w:r>
        <w:t>What is the project about?</w:t>
      </w:r>
    </w:p>
    <w:p w:rsidR="0014428C" w:rsidRDefault="0014428C" w:rsidP="00347AE9"/>
    <w:p w:rsidR="0014428C" w:rsidRDefault="0014428C" w:rsidP="00347AE9">
      <w:r>
        <w:t>We support the organization ‘Geschenke der Hoffnung’  (</w:t>
      </w:r>
      <w:hyperlink r:id="rId5" w:history="1">
        <w:r w:rsidRPr="004920D5">
          <w:rPr>
            <w:rStyle w:val="Hyperlink"/>
          </w:rPr>
          <w:t>https://www.geschenke-der-hoffnung.org/</w:t>
        </w:r>
      </w:hyperlink>
      <w:r>
        <w:t xml:space="preserve">) The project consists of packing a shoebox with clothes/school  items/hygiene  articles/some sweets and a toy (all items must be </w:t>
      </w:r>
      <w:r w:rsidRPr="00347AE9">
        <w:rPr>
          <w:b/>
          <w:u w:val="single"/>
        </w:rPr>
        <w:t>new</w:t>
      </w:r>
      <w:r>
        <w:t xml:space="preserve">) for a poor child in Europe. Last year our parish’s 165 (!) boxes wend to </w:t>
      </w:r>
      <w:smartTag w:uri="urn:schemas-microsoft-com:office:smarttags" w:element="country-region">
        <w:r>
          <w:t>Romania</w:t>
        </w:r>
      </w:smartTag>
      <w:r>
        <w:t xml:space="preserve"> and </w:t>
      </w:r>
      <w:smartTag w:uri="urn:schemas-microsoft-com:office:smarttags" w:element="place">
        <w:smartTag w:uri="urn:schemas-microsoft-com:office:smarttags" w:element="country-region">
          <w:r>
            <w:t>Moldavia</w:t>
          </w:r>
        </w:smartTag>
      </w:smartTag>
      <w:r>
        <w:t>.  The children in certain areas of those countries live in extremely poor conditions.  Many of them grow up with their grandparents and hardly see their working parents.  Hence, by packing a box, you can help them meet certain basic material  needs (toothbrush/toothpaste,  warm clothing…) but you can also make a child very happy, who hardly ever receive anything new, let alone a gift!</w:t>
      </w:r>
    </w:p>
    <w:tbl>
      <w:tblPr>
        <w:tblW w:w="0" w:type="auto"/>
        <w:tblLook w:val="00A0"/>
      </w:tblPr>
      <w:tblGrid>
        <w:gridCol w:w="4927"/>
        <w:gridCol w:w="4928"/>
      </w:tblGrid>
      <w:tr w:rsidR="0014428C" w:rsidRPr="00C84818" w:rsidTr="001D2D11">
        <w:tc>
          <w:tcPr>
            <w:tcW w:w="4774" w:type="dxa"/>
          </w:tcPr>
          <w:p w:rsidR="0014428C" w:rsidRPr="00C84818" w:rsidRDefault="0014428C" w:rsidP="00C84818">
            <w:pPr>
              <w:spacing w:after="0" w:line="240" w:lineRule="auto"/>
            </w:pPr>
            <w:hyperlink r:id="rId6" w:history="1">
              <w:r w:rsidRPr="00C84818">
                <w:rPr>
                  <w:rFonts w:ascii="Arial" w:hAnsi="Arial" w:cs="Arial"/>
                  <w:noProof/>
                  <w:color w:val="FFCC77"/>
                  <w:sz w:val="20"/>
                  <w:szCs w:val="20"/>
                </w:rPr>
                <w:pi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5" o:spid="_x0000_i1025" type="#_x0000_t75" alt="http://3.bp.blogspot.com/-nWIWkJOJFhA/UoT3fpsA2aI/AAAAAAAAHgc/Cxqiqf4AHAw/s320/370.JPG" href="http://3.bp.blogspot.com/-nWIWkJOJFhA/UoT3fpsA2aI/AAAAAAAAHgc/Cxqiqf4AHAw/s1600/370.J" style="width:240pt;height:180pt;visibility:visible" o:button="t">
                    <v:fill o:detectmouseclick="t"/>
                    <v:imagedata r:id="rId7" o:title=""/>
                  </v:shape>
                </w:pict>
              </w:r>
            </w:hyperlink>
          </w:p>
        </w:tc>
        <w:tc>
          <w:tcPr>
            <w:tcW w:w="4775" w:type="dxa"/>
          </w:tcPr>
          <w:p w:rsidR="0014428C" w:rsidRPr="00C84818" w:rsidRDefault="0014428C" w:rsidP="00C84818">
            <w:pPr>
              <w:spacing w:after="0" w:line="240" w:lineRule="auto"/>
            </w:pPr>
            <w:hyperlink r:id="rId8" w:history="1">
              <w:r w:rsidRPr="00C84818">
                <w:rPr>
                  <w:rFonts w:ascii="Arial" w:hAnsi="Arial" w:cs="Arial"/>
                  <w:noProof/>
                  <w:color w:val="FFCC77"/>
                  <w:sz w:val="20"/>
                  <w:szCs w:val="20"/>
                </w:rPr>
                <w:pict>
                  <v:shape id="Picture 4" o:spid="_x0000_i1026" type="#_x0000_t75" alt="http://1.bp.blogspot.com/-EjtrZsDQ_xc/UoT3fbrE9fI/AAAAAAAAHgI/bVC9AM864U8/s320/368.JPG" href="http://1.bp.blogspot.com/-EjtrZsDQ_xc/UoT3fbrE9fI/AAAAAAAAHgI/bVC9AM864U8/s1600/368.J" style="width:240pt;height:180pt;visibility:visible" o:button="t">
                    <v:fill o:detectmouseclick="t"/>
                    <v:imagedata r:id="rId9" o:title=""/>
                  </v:shape>
                </w:pict>
              </w:r>
            </w:hyperlink>
          </w:p>
        </w:tc>
      </w:tr>
      <w:tr w:rsidR="0014428C" w:rsidRPr="00C84818" w:rsidTr="001D2D11">
        <w:tc>
          <w:tcPr>
            <w:tcW w:w="4774" w:type="dxa"/>
          </w:tcPr>
          <w:p w:rsidR="0014428C" w:rsidRPr="00C84818" w:rsidRDefault="0014428C" w:rsidP="00C84818">
            <w:pPr>
              <w:spacing w:after="0" w:line="240" w:lineRule="auto"/>
              <w:jc w:val="center"/>
            </w:pPr>
            <w:r w:rsidRPr="00C84818">
              <w:t>Sample box for a boy aged 5-9</w:t>
            </w:r>
          </w:p>
        </w:tc>
        <w:tc>
          <w:tcPr>
            <w:tcW w:w="4775" w:type="dxa"/>
          </w:tcPr>
          <w:p w:rsidR="0014428C" w:rsidRPr="00C84818" w:rsidRDefault="0014428C" w:rsidP="00C84818">
            <w:pPr>
              <w:spacing w:after="0" w:line="240" w:lineRule="auto"/>
              <w:jc w:val="center"/>
            </w:pPr>
            <w:r w:rsidRPr="00C84818">
              <w:t>Sample box for a girl aged 2-4</w:t>
            </w:r>
          </w:p>
        </w:tc>
      </w:tr>
    </w:tbl>
    <w:p w:rsidR="0014428C" w:rsidRDefault="0014428C" w:rsidP="00AA0F92">
      <w:pPr>
        <w:pStyle w:val="Heading1"/>
      </w:pPr>
      <w:r>
        <w:t>How can you contribute?</w:t>
      </w:r>
    </w:p>
    <w:p w:rsidR="0014428C" w:rsidRDefault="0014428C" w:rsidP="00AA0F92"/>
    <w:p w:rsidR="0014428C" w:rsidRDefault="0014428C" w:rsidP="00AA0F92">
      <w:r>
        <w:t xml:space="preserve">Last year, our parish collected 165 boxes!  Let us see how many we can collect this year. </w:t>
      </w:r>
    </w:p>
    <w:p w:rsidR="0014428C" w:rsidRDefault="0014428C" w:rsidP="00AA0F92">
      <w:r>
        <w:t>There are different ways you can contribute:</w:t>
      </w:r>
    </w:p>
    <w:p w:rsidR="0014428C" w:rsidRDefault="0014428C" w:rsidP="00AA0F92">
      <w:pPr>
        <w:pStyle w:val="ListParagraph"/>
        <w:numPr>
          <w:ilvl w:val="0"/>
          <w:numId w:val="1"/>
        </w:numPr>
      </w:pPr>
      <w:r>
        <w:t>You can pack a shoebox (please see attached packing guidlelines). Drop the box off at church (Fr Ed or Michele Foley-Rohen) at the latest by October 25</w:t>
      </w:r>
      <w:r w:rsidRPr="000F6F93">
        <w:rPr>
          <w:vertAlign w:val="superscript"/>
        </w:rPr>
        <w:t>th</w:t>
      </w:r>
      <w:r>
        <w:t>, 2015)</w:t>
      </w:r>
    </w:p>
    <w:p w:rsidR="0014428C" w:rsidRDefault="0014428C" w:rsidP="00AA0F92">
      <w:pPr>
        <w:pStyle w:val="ListParagraph"/>
        <w:numPr>
          <w:ilvl w:val="0"/>
          <w:numId w:val="1"/>
        </w:numPr>
      </w:pPr>
      <w:r>
        <w:t>We will organize ‘packing parties’ at the church, after mass, on the 10/11</w:t>
      </w:r>
      <w:r w:rsidRPr="000F6F93">
        <w:rPr>
          <w:vertAlign w:val="superscript"/>
        </w:rPr>
        <w:t>th</w:t>
      </w:r>
      <w:r>
        <w:t xml:space="preserve"> and 17/18</w:t>
      </w:r>
      <w:r w:rsidRPr="000F6F93">
        <w:rPr>
          <w:vertAlign w:val="superscript"/>
        </w:rPr>
        <w:t>th</w:t>
      </w:r>
      <w:r>
        <w:t xml:space="preserve"> October. Here you will be able to buy all necessary items and pack your box on the spot. </w:t>
      </w:r>
    </w:p>
    <w:p w:rsidR="0014428C" w:rsidRDefault="0014428C" w:rsidP="00AA0F92">
      <w:pPr>
        <w:pStyle w:val="ListParagraph"/>
        <w:numPr>
          <w:ilvl w:val="0"/>
          <w:numId w:val="1"/>
        </w:numPr>
      </w:pPr>
      <w:r>
        <w:t>You can knit or crochet hats/mittons/scarves  or  sew pencil cases.…</w:t>
      </w:r>
    </w:p>
    <w:p w:rsidR="0014428C" w:rsidRDefault="0014428C" w:rsidP="001D2D11">
      <w:pPr>
        <w:pStyle w:val="ListParagraph"/>
        <w:numPr>
          <w:ilvl w:val="0"/>
          <w:numId w:val="1"/>
        </w:numPr>
      </w:pPr>
      <w:r>
        <w:t xml:space="preserve">You can also donate money and we will pack a box for you. </w:t>
      </w:r>
    </w:p>
    <w:p w:rsidR="0014428C" w:rsidRDefault="0014428C" w:rsidP="001D2D11">
      <w:pPr>
        <w:pStyle w:val="Heading1"/>
      </w:pPr>
      <w:r>
        <w:t>Questions?</w:t>
      </w:r>
    </w:p>
    <w:p w:rsidR="0014428C" w:rsidRDefault="0014428C" w:rsidP="001D2D11"/>
    <w:p w:rsidR="0014428C" w:rsidRDefault="0014428C" w:rsidP="001D2D11">
      <w:r>
        <w:t>Do not hesitate to contact Michele Rohen (</w:t>
      </w:r>
      <w:hyperlink r:id="rId10" w:history="1">
        <w:r w:rsidRPr="00FE100B">
          <w:rPr>
            <w:rStyle w:val="Hyperlink"/>
          </w:rPr>
          <w:t>Michele.foley@cross2.lu</w:t>
        </w:r>
      </w:hyperlink>
      <w:r>
        <w:t xml:space="preserve"> , tel 661 838 838) or Father Hone if you have any questions.  THANK YOU.</w:t>
      </w:r>
    </w:p>
    <w:sectPr w:rsidR="0014428C" w:rsidSect="001D2D11">
      <w:pgSz w:w="11907" w:h="16840" w:code="9"/>
      <w:pgMar w:top="62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DD2487"/>
    <w:multiLevelType w:val="hybridMultilevel"/>
    <w:tmpl w:val="11B0D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72021"/>
    <w:rsid w:val="000F6F93"/>
    <w:rsid w:val="0014428C"/>
    <w:rsid w:val="001D2D11"/>
    <w:rsid w:val="002E12D6"/>
    <w:rsid w:val="00347AE9"/>
    <w:rsid w:val="00472021"/>
    <w:rsid w:val="004920D5"/>
    <w:rsid w:val="007430E8"/>
    <w:rsid w:val="008101D8"/>
    <w:rsid w:val="008A1520"/>
    <w:rsid w:val="009B0452"/>
    <w:rsid w:val="00A3666D"/>
    <w:rsid w:val="00AA0F92"/>
    <w:rsid w:val="00C84818"/>
    <w:rsid w:val="00F65AEB"/>
    <w:rsid w:val="00FE1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1D8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2E12D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E12D6"/>
    <w:rPr>
      <w:rFonts w:ascii="Cambria" w:hAnsi="Cambria" w:cs="Times New Roman"/>
      <w:b/>
      <w:bCs/>
      <w:color w:val="365F91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rsid w:val="00472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72021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99"/>
    <w:qFormat/>
    <w:rsid w:val="002E12D6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2E12D6"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rsid w:val="002E12D6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347AE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AA0F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.bp.blogspot.com/-EjtrZsDQ_xc/UoT3fbrE9fI/AAAAAAAAHgI/bVC9AM864U8/s1600/368.JP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3.bp.blogspot.com/-nWIWkJOJFhA/UoT3fpsA2aI/AAAAAAAAHgc/Cxqiqf4AHAw/s1600/370.JPG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geschenke-der-hoffnung.org/" TargetMode="External"/><Relationship Id="rId10" Type="http://schemas.openxmlformats.org/officeDocument/2006/relationships/hyperlink" Target="mailto:Michele.foley@cross2.l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287</Words>
  <Characters>1640</Characters>
  <Application>Microsoft Office Outlook</Application>
  <DocSecurity>0</DocSecurity>
  <Lines>0</Lines>
  <Paragraphs>0</Paragraphs>
  <ScaleCrop>false</ScaleCrop>
  <Company>FFE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Christmas in a shoebox 2015</dc:title>
  <dc:subject/>
  <dc:creator>Michele Rohen</dc:creator>
  <cp:keywords/>
  <dc:description/>
  <cp:lastModifiedBy>michele</cp:lastModifiedBy>
  <cp:revision>2</cp:revision>
  <dcterms:created xsi:type="dcterms:W3CDTF">2015-08-27T10:34:00Z</dcterms:created>
  <dcterms:modified xsi:type="dcterms:W3CDTF">2015-08-27T10:34:00Z</dcterms:modified>
</cp:coreProperties>
</file>