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0DD" w:rsidRPr="00EA1CA3" w:rsidRDefault="00AF60DD">
      <w:pPr>
        <w:rPr>
          <w:rFonts w:ascii="Comic Sans MS" w:hAnsi="Comic Sans MS"/>
          <w:sz w:val="48"/>
          <w:szCs w:val="48"/>
        </w:rPr>
      </w:pPr>
      <w:r w:rsidRPr="00EA1CA3">
        <w:rPr>
          <w:rFonts w:ascii="Comic Sans MS" w:hAnsi="Comic Sans MS"/>
          <w:sz w:val="48"/>
          <w:szCs w:val="48"/>
        </w:rPr>
        <w:t>Merry Christmas!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>Hello!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>My shoe box has taken a fantastic journey to find you. I hope you like the gifts I packed for you.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>My name is.......................................................................................................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>And I am very glad that my shoebox was given to you.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>I am ......................... years old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 xml:space="preserve">I live in the country of .......................................................................... 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 xml:space="preserve">in the city of....................................................................  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 xml:space="preserve">In my spare time I like to 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>...........................................................................................................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 xml:space="preserve">I have .......................brothers , ..................................sisters and 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  <w:r w:rsidRPr="00EA1CA3">
        <w:rPr>
          <w:rFonts w:ascii="Comic Sans MS" w:hAnsi="Comic Sans MS"/>
          <w:sz w:val="32"/>
          <w:szCs w:val="32"/>
        </w:rPr>
        <w:t>..........................pets</w:t>
      </w:r>
    </w:p>
    <w:p w:rsidR="00AF60DD" w:rsidRPr="00EA1CA3" w:rsidRDefault="00AF60DD">
      <w:pPr>
        <w:rPr>
          <w:rFonts w:ascii="Comic Sans MS" w:hAnsi="Comic Sans MS"/>
          <w:sz w:val="32"/>
          <w:szCs w:val="32"/>
        </w:rPr>
      </w:pPr>
    </w:p>
    <w:p w:rsidR="00AF60DD" w:rsidRPr="00EA1CA3" w:rsidRDefault="00AF60DD">
      <w:pPr>
        <w:rPr>
          <w:rFonts w:ascii="Comic Sans MS" w:hAnsi="Comic Sans MS"/>
          <w:sz w:val="48"/>
          <w:szCs w:val="48"/>
        </w:rPr>
      </w:pPr>
      <w:r w:rsidRPr="00EA1CA3">
        <w:rPr>
          <w:rFonts w:ascii="Comic Sans MS" w:hAnsi="Comic Sans MS"/>
          <w:sz w:val="48"/>
          <w:szCs w:val="48"/>
        </w:rPr>
        <w:t xml:space="preserve">Enjoy these gifts.  They are especially for you! </w:t>
      </w:r>
    </w:p>
    <w:p w:rsidR="00AF60DD" w:rsidRDefault="00AF60DD"/>
    <w:sectPr w:rsidR="00AF60DD" w:rsidSect="00221B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1CA3"/>
    <w:rsid w:val="0004084B"/>
    <w:rsid w:val="00221B25"/>
    <w:rsid w:val="00253D98"/>
    <w:rsid w:val="004E13EF"/>
    <w:rsid w:val="006C4DB0"/>
    <w:rsid w:val="00AF60DD"/>
    <w:rsid w:val="00BA6590"/>
    <w:rsid w:val="00E91D49"/>
    <w:rsid w:val="00EA1CA3"/>
    <w:rsid w:val="00F61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B25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122</Words>
  <Characters>702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Merry Christmas</dc:title>
  <dc:subject/>
  <dc:creator>john mills</dc:creator>
  <cp:keywords/>
  <dc:description/>
  <cp:lastModifiedBy>michele</cp:lastModifiedBy>
  <cp:revision>2</cp:revision>
  <cp:lastPrinted>2011-10-19T14:00:00Z</cp:lastPrinted>
  <dcterms:created xsi:type="dcterms:W3CDTF">2015-08-27T11:25:00Z</dcterms:created>
  <dcterms:modified xsi:type="dcterms:W3CDTF">2015-08-27T11:25:00Z</dcterms:modified>
</cp:coreProperties>
</file>